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A00" w:rsidRDefault="00E8101A">
      <w:pPr>
        <w:pStyle w:val="Tari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margin-left:0;margin-top:42pt;width:499.5pt;height:120pt;z-index:251659264;visibility:visible;mso-position-horizontal:lef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" o:allowoverlap="f" filled="f" stroked="f" strokeweight=".5pt">
            <v:path arrowok="t"/>
            <v:textbox style="mso-next-textbox:#Metin Kutusu 2" inset="0,0,0,0">
              <w:txbxContent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504"/>
                    <w:gridCol w:w="2501"/>
                  </w:tblGrid>
                  <w:tr w:rsidR="00965A00" w:rsidTr="00C02179">
                    <w:trPr>
                      <w:trHeight w:val="2977"/>
                    </w:trPr>
                    <w:tc>
                      <w:tcPr>
                        <w:tcW w:w="3750" w:type="pct"/>
                      </w:tcPr>
                      <w:p w:rsidR="00B10DA9" w:rsidRPr="00845B06" w:rsidRDefault="00B10DA9">
                        <w:pPr>
                          <w:pStyle w:val="stbilgi"/>
                          <w:rPr>
                            <w:b/>
                          </w:rPr>
                        </w:pPr>
                        <w:proofErr w:type="spellStart"/>
                        <w:r w:rsidRPr="00845B06">
                          <w:rPr>
                            <w:b/>
                          </w:rPr>
                          <w:t>Coordination</w:t>
                        </w:r>
                        <w:proofErr w:type="spellEnd"/>
                        <w:r w:rsidRPr="00845B06">
                          <w:rPr>
                            <w:b/>
                          </w:rPr>
                          <w:t>:</w:t>
                        </w:r>
                      </w:p>
                      <w:p w:rsidR="00965A00" w:rsidRDefault="00BD0BAD">
                        <w:pPr>
                          <w:pStyle w:val="stbilgi"/>
                        </w:pPr>
                        <w:r>
                          <w:t xml:space="preserve">Çukurova </w:t>
                        </w:r>
                        <w:proofErr w:type="spellStart"/>
                        <w:r>
                          <w:t>University</w:t>
                        </w:r>
                        <w:proofErr w:type="spellEnd"/>
                        <w:r w:rsidR="00845B06">
                          <w:t xml:space="preserve">, </w:t>
                        </w:r>
                        <w:r>
                          <w:t>International Office</w:t>
                        </w:r>
                      </w:p>
                      <w:p w:rsidR="00BD0BAD" w:rsidRDefault="00BD0BAD">
                        <w:pPr>
                          <w:pStyle w:val="stbilgi"/>
                        </w:pPr>
                        <w:r>
                          <w:t xml:space="preserve">01330 </w:t>
                        </w:r>
                        <w:proofErr w:type="spellStart"/>
                        <w:r>
                          <w:t>Saricam</w:t>
                        </w:r>
                        <w:proofErr w:type="spellEnd"/>
                        <w:r>
                          <w:t>, Adana, TURKEY</w:t>
                        </w:r>
                      </w:p>
                      <w:p w:rsidR="006E3096" w:rsidRDefault="006E3096" w:rsidP="006E3096">
                        <w:pPr>
                          <w:pStyle w:val="stbilgi"/>
                        </w:pPr>
                        <w:r>
                          <w:t>Tel +90 322 3386411 Faks +90 322 3386411</w:t>
                        </w:r>
                      </w:p>
                      <w:p w:rsidR="006E3096" w:rsidRPr="00845B06" w:rsidRDefault="006E3096">
                        <w:pPr>
                          <w:pStyle w:val="stbilgi"/>
                          <w:rPr>
                            <w:b/>
                          </w:rPr>
                        </w:pPr>
                        <w:proofErr w:type="spellStart"/>
                        <w:r w:rsidRPr="00845B06">
                          <w:rPr>
                            <w:b/>
                          </w:rPr>
                          <w:t>Coordinator</w:t>
                        </w:r>
                        <w:proofErr w:type="spellEnd"/>
                        <w:r w:rsidRPr="00845B06">
                          <w:rPr>
                            <w:b/>
                          </w:rPr>
                          <w:t xml:space="preserve">: </w:t>
                        </w:r>
                      </w:p>
                      <w:p w:rsidR="006E3096" w:rsidRDefault="006E3096">
                        <w:pPr>
                          <w:pStyle w:val="stbilgi"/>
                        </w:pPr>
                        <w:r>
                          <w:t>Aysun OZYOL</w:t>
                        </w:r>
                      </w:p>
                      <w:p w:rsidR="00965A00" w:rsidRDefault="00E8101A">
                        <w:pPr>
                          <w:pStyle w:val="stbilgi"/>
                        </w:pPr>
                        <w:hyperlink r:id="rId9" w:history="1">
                          <w:r w:rsidR="00B10DA9" w:rsidRPr="00102F31">
                            <w:rPr>
                              <w:rStyle w:val="Kpr"/>
                            </w:rPr>
                            <w:t>aozyol@cu.edu.tr</w:t>
                          </w:r>
                        </w:hyperlink>
                        <w:r w:rsidR="00B10DA9">
                          <w:t xml:space="preserve"> </w:t>
                        </w:r>
                        <w:r w:rsidR="00D41D36">
                          <w:t xml:space="preserve">/ </w:t>
                        </w:r>
                        <w:proofErr w:type="spellStart"/>
                        <w:r w:rsidR="00D41D36">
                          <w:t>Gsm</w:t>
                        </w:r>
                        <w:proofErr w:type="spellEnd"/>
                        <w:r w:rsidR="00D41D36">
                          <w:t xml:space="preserve">: +90 </w:t>
                        </w:r>
                        <w:proofErr w:type="gramStart"/>
                        <w:r w:rsidR="00D41D36">
                          <w:t>5336970096</w:t>
                        </w:r>
                        <w:proofErr w:type="gramEnd"/>
                      </w:p>
                      <w:p w:rsidR="00965A00" w:rsidRDefault="00C97E7B">
                        <w:pPr>
                          <w:pStyle w:val="stbilgi"/>
                        </w:pPr>
                        <w:hyperlink r:id="rId10" w:history="1">
                          <w:r w:rsidRPr="007F73DA">
                            <w:rPr>
                              <w:rStyle w:val="Kpr"/>
                            </w:rPr>
                            <w:t>http://international.cu.edu.tr/tr/#</w:t>
                          </w:r>
                        </w:hyperlink>
                        <w:r>
                          <w:t xml:space="preserve"> </w:t>
                        </w:r>
                      </w:p>
                    </w:tc>
                    <w:tc>
                      <w:tcPr>
                        <w:tcW w:w="1250" w:type="pct"/>
                      </w:tcPr>
                      <w:p w:rsidR="00965A00" w:rsidRDefault="00BD0BAD">
                        <w:pPr>
                          <w:pStyle w:val="stbilgi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1653" cy="890449"/>
                              <wp:effectExtent l="19050" t="0" r="847" b="0"/>
                              <wp:docPr id="4" name="Resim 3" descr="C:\Users\Oem\Desktop\Erasmus+ Konsorsiyum belgeler\Logo CukurovaMe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Oem\Desktop\Erasmus+ Konsorsiyum belgeler\Logo CukurovaMe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1090" cy="8992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65A00" w:rsidRDefault="00965A00"/>
              </w:txbxContent>
            </v:textbox>
            <w10:wrap type="topAndBottom" anchorx="margin" anchory="page"/>
          </v:shape>
        </w:pict>
      </w:r>
      <w:sdt>
        <w:sdtPr>
          <w:id w:val="1090121960"/>
          <w:placeholder>
            <w:docPart w:val="4E8DFF6C7C864C90A9DA39AC75241D76"/>
          </w:placeholder>
          <w:date w:fullDate="2014-10-31T00:00:00Z">
            <w:dateFormat w:val="dd MMMM yyyy"/>
            <w:lid w:val="tr-TR"/>
            <w:storeMappedDataAs w:val="dateTime"/>
            <w:calendar w:val="gregorian"/>
          </w:date>
        </w:sdtPr>
        <w:sdtContent>
          <w:r w:rsidR="00214996">
            <w:t>31 Ekim 2014</w:t>
          </w:r>
        </w:sdtContent>
      </w:sdt>
    </w:p>
    <w:sdt>
      <w:sdtPr>
        <w:id w:val="1506008085"/>
        <w:placeholder>
          <w:docPart w:val="A40C05C4B8E447FD994E77DDE45D5021"/>
        </w:placeholder>
        <w:temporary/>
        <w:showingPlcHdr/>
        <w:text/>
      </w:sdtPr>
      <w:sdtContent>
        <w:p w:rsidR="00965A00" w:rsidRDefault="00306392">
          <w:pPr>
            <w:pStyle w:val="Alc"/>
          </w:pPr>
          <w:r>
            <w:t>[Alıcı Adı]</w:t>
          </w:r>
        </w:p>
      </w:sdtContent>
    </w:sdt>
    <w:sdt>
      <w:sdtPr>
        <w:id w:val="-1843155033"/>
        <w:placeholder>
          <w:docPart w:val="D83C49B146D14242A504DB8EDCAC4E8D"/>
        </w:placeholder>
        <w:temporary/>
        <w:showingPlcHdr/>
        <w:text/>
      </w:sdtPr>
      <w:sdtContent>
        <w:p w:rsidR="00965A00" w:rsidRDefault="00306392">
          <w:r>
            <w:t>[Alıcı Posta Adresi, Şehir, İl Posta Kodu]</w:t>
          </w:r>
        </w:p>
      </w:sdtContent>
    </w:sdt>
    <w:p w:rsidR="00965A00" w:rsidRPr="009D7C22" w:rsidRDefault="00204704" w:rsidP="005D7351">
      <w:pPr>
        <w:pStyle w:val="Selamlam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Dear</w:t>
      </w:r>
      <w:proofErr w:type="spellEnd"/>
      <w:r w:rsidR="00306392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Sir</w:t>
      </w:r>
      <w:proofErr w:type="spellEnd"/>
      <w:r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/Madam</w:t>
      </w:r>
      <w:r w:rsidR="00306392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B47467" w:rsidRDefault="00204704" w:rsidP="00A53DD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We</w:t>
      </w:r>
      <w:proofErr w:type="spellEnd"/>
      <w:r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would</w:t>
      </w:r>
      <w:proofErr w:type="spellEnd"/>
      <w:r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like</w:t>
      </w:r>
      <w:proofErr w:type="spellEnd"/>
      <w:r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>invite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>you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A5F4B">
        <w:rPr>
          <w:rFonts w:ascii="Times New Roman" w:hAnsi="Times New Roman" w:cs="Times New Roman"/>
          <w:color w:val="000000" w:themeColor="text1"/>
          <w:sz w:val="24"/>
          <w:szCs w:val="24"/>
        </w:rPr>
        <w:t>build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>very</w:t>
      </w:r>
      <w:proofErr w:type="spellEnd"/>
      <w:r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fruithful</w:t>
      </w:r>
      <w:proofErr w:type="spellEnd"/>
      <w:r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cooperation</w:t>
      </w:r>
      <w:proofErr w:type="spellEnd"/>
      <w:r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73798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within</w:t>
      </w:r>
      <w:proofErr w:type="spellEnd"/>
      <w:r w:rsidR="00073798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73798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073798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73798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framework</w:t>
      </w:r>
      <w:proofErr w:type="spellEnd"/>
      <w:r w:rsidR="00073798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073798" w:rsidRPr="004A61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Erasmus+</w:t>
      </w:r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>that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EU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Programme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fields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education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training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youth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>sport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>period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2014-2020.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Education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training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youth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sport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can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make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major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contribution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help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tackle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socio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economic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>hanges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key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challenges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that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Europe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will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facing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until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end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</w:t>
      </w:r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 </w:t>
      </w:r>
      <w:proofErr w:type="spellStart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>decade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>support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>implementation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5D7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Europe 2020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strategy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growth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jobs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social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equity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>inclusion</w:t>
      </w:r>
      <w:proofErr w:type="spellEnd"/>
      <w:r w:rsidR="00A610CC" w:rsidRPr="009D7C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End"/>
    </w:p>
    <w:p w:rsidR="00965A00" w:rsidRDefault="00B47467" w:rsidP="00A53DD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Erasmus+ </w:t>
      </w:r>
      <w:proofErr w:type="spellStart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Programme</w:t>
      </w:r>
      <w:proofErr w:type="spellEnd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builds</w:t>
      </w:r>
      <w:proofErr w:type="spellEnd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</w:t>
      </w:r>
      <w:proofErr w:type="spellStart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achievements</w:t>
      </w:r>
      <w:proofErr w:type="spellEnd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more</w:t>
      </w:r>
      <w:proofErr w:type="spellEnd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than</w:t>
      </w:r>
      <w:proofErr w:type="spellEnd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25 </w:t>
      </w:r>
      <w:proofErr w:type="spellStart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years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European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programmes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fields</w:t>
      </w:r>
      <w:proofErr w:type="spellEnd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education</w:t>
      </w:r>
      <w:proofErr w:type="spellEnd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training</w:t>
      </w:r>
      <w:proofErr w:type="spellEnd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youth</w:t>
      </w:r>
      <w:proofErr w:type="spellEnd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covering</w:t>
      </w:r>
      <w:proofErr w:type="spellEnd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both</w:t>
      </w:r>
      <w:proofErr w:type="spellEnd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 </w:t>
      </w:r>
      <w:proofErr w:type="spellStart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intra</w:t>
      </w:r>
      <w:proofErr w:type="spellEnd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European</w:t>
      </w:r>
      <w:proofErr w:type="spellEnd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</w:t>
      </w:r>
      <w:proofErr w:type="spellStart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well</w:t>
      </w:r>
      <w:proofErr w:type="spellEnd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international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cooperation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dimension</w:t>
      </w:r>
      <w:proofErr w:type="spellEnd"/>
      <w:r w:rsidRPr="00B4746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Erasmus+ </w:t>
      </w:r>
      <w:proofErr w:type="spellStart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>aims</w:t>
      </w:r>
      <w:proofErr w:type="spellEnd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</w:t>
      </w:r>
      <w:proofErr w:type="spellStart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>becoming</w:t>
      </w:r>
      <w:proofErr w:type="spellEnd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>more</w:t>
      </w:r>
      <w:proofErr w:type="spellEnd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>effec</w:t>
      </w:r>
      <w:r w:rsidR="00C97B82">
        <w:rPr>
          <w:rFonts w:ascii="Times New Roman" w:hAnsi="Times New Roman" w:cs="Times New Roman"/>
          <w:color w:val="000000" w:themeColor="text1"/>
          <w:sz w:val="24"/>
          <w:szCs w:val="24"/>
        </w:rPr>
        <w:t>tive</w:t>
      </w:r>
      <w:proofErr w:type="spellEnd"/>
      <w:r w:rsidR="00C97B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7B82">
        <w:rPr>
          <w:rFonts w:ascii="Times New Roman" w:hAnsi="Times New Roman" w:cs="Times New Roman"/>
          <w:color w:val="000000" w:themeColor="text1"/>
          <w:sz w:val="24"/>
          <w:szCs w:val="24"/>
        </w:rPr>
        <w:t>instrument</w:t>
      </w:r>
      <w:proofErr w:type="spellEnd"/>
      <w:r w:rsidR="00C97B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7B82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="00C97B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7B82">
        <w:rPr>
          <w:rFonts w:ascii="Times New Roman" w:hAnsi="Times New Roman" w:cs="Times New Roman"/>
          <w:color w:val="000000" w:themeColor="text1"/>
          <w:sz w:val="24"/>
          <w:szCs w:val="24"/>
        </w:rPr>
        <w:t>address</w:t>
      </w:r>
      <w:proofErr w:type="spellEnd"/>
      <w:r w:rsidR="00C97B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7B82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C97B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>real</w:t>
      </w:r>
      <w:proofErr w:type="spellEnd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>needs</w:t>
      </w:r>
      <w:proofErr w:type="spellEnd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proofErr w:type="spellStart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>terms</w:t>
      </w:r>
      <w:proofErr w:type="spellEnd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>human</w:t>
      </w:r>
      <w:proofErr w:type="spellEnd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>social</w:t>
      </w:r>
      <w:proofErr w:type="spellEnd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>capital</w:t>
      </w:r>
      <w:proofErr w:type="spellEnd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>development</w:t>
      </w:r>
      <w:proofErr w:type="spellEnd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Europe </w:t>
      </w:r>
      <w:proofErr w:type="spellStart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>beyond</w:t>
      </w:r>
      <w:proofErr w:type="spellEnd"/>
      <w:r w:rsidR="00C97B82" w:rsidRPr="00C97B8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450F" w:rsidRPr="009A5F4B" w:rsidRDefault="000A450F" w:rsidP="00A53DD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5F4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Within the scope of Erasmus+ </w:t>
      </w:r>
      <w:proofErr w:type="spellStart"/>
      <w:r w:rsidRPr="009A5F4B">
        <w:rPr>
          <w:rFonts w:ascii="Times New Roman" w:hAnsi="Times New Roman" w:cs="Times New Roman"/>
          <w:color w:val="auto"/>
          <w:sz w:val="24"/>
          <w:szCs w:val="24"/>
          <w:lang w:val="en-US"/>
        </w:rPr>
        <w:t>Programme</w:t>
      </w:r>
      <w:proofErr w:type="spellEnd"/>
      <w:r w:rsidRPr="009A5F4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; Mobility Project </w:t>
      </w:r>
      <w:proofErr w:type="gramStart"/>
      <w:r w:rsidRPr="009A5F4B">
        <w:rPr>
          <w:rFonts w:ascii="Times New Roman" w:hAnsi="Times New Roman" w:cs="Times New Roman"/>
          <w:color w:val="auto"/>
          <w:sz w:val="24"/>
          <w:szCs w:val="24"/>
          <w:lang w:val="en-US"/>
        </w:rPr>
        <w:t>For</w:t>
      </w:r>
      <w:proofErr w:type="gramEnd"/>
      <w:r w:rsidRPr="009A5F4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High</w:t>
      </w:r>
      <w:r w:rsidR="00BC09DE">
        <w:rPr>
          <w:rFonts w:ascii="Times New Roman" w:hAnsi="Times New Roman" w:cs="Times New Roman"/>
          <w:color w:val="auto"/>
          <w:sz w:val="24"/>
          <w:szCs w:val="24"/>
          <w:lang w:val="en-US"/>
        </w:rPr>
        <w:t>er Education Students a</w:t>
      </w:r>
      <w:r w:rsidR="00A53DD8" w:rsidRPr="009A5F4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nd Staff </w:t>
      </w:r>
      <w:r w:rsidRPr="009A5F4B">
        <w:rPr>
          <w:rFonts w:ascii="Times New Roman" w:hAnsi="Times New Roman" w:cs="Times New Roman"/>
          <w:color w:val="auto"/>
          <w:sz w:val="24"/>
          <w:szCs w:val="24"/>
          <w:lang w:val="en-US"/>
        </w:rPr>
        <w:t>can comprise a traineeship (work placement) abroad in an enterprise or any other relevant workplace.</w:t>
      </w:r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In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this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sense,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mobility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concortiums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are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organised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to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facilitate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organisation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of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mobility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activities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and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to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offer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added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value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in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terms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of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quality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of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activities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compared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to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what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each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individual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sending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higher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education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institutions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would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be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able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to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deliver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alone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mobility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consortium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can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also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act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as a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facilitator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for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incoming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student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and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staff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trainees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This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includes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finding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a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receiving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organisation</w:t>
      </w:r>
      <w:proofErr w:type="spellEnd"/>
      <w:r w:rsidR="00A53DD8" w:rsidRPr="009A5F4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B47467" w:rsidRPr="00EB11FE" w:rsidRDefault="00B47467" w:rsidP="00A53DD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proofErr w:type="spellEnd"/>
      <w:r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this</w:t>
      </w:r>
      <w:proofErr w:type="spellEnd"/>
      <w:r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context</w:t>
      </w:r>
      <w:proofErr w:type="spellEnd"/>
      <w:r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we</w:t>
      </w:r>
      <w:proofErr w:type="spellEnd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are</w:t>
      </w:r>
      <w:proofErr w:type="spellEnd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6AE1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proofErr w:type="spellStart"/>
      <w:r w:rsidR="00E56AE1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national</w:t>
      </w:r>
      <w:proofErr w:type="spellEnd"/>
      <w:r w:rsidR="00E56AE1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56AE1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consortium</w:t>
      </w:r>
      <w:proofErr w:type="spellEnd"/>
      <w:r w:rsidR="00E56AE1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proofErr w:type="spellStart"/>
      <w:r w:rsidR="000B1E9B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0B1E9B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B1E9B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Southern</w:t>
      </w:r>
      <w:proofErr w:type="spellEnd"/>
      <w:r w:rsidR="000B1E9B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B1E9B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part</w:t>
      </w:r>
      <w:proofErr w:type="spellEnd"/>
      <w:r w:rsidR="000B1E9B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E56AE1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Turkey</w:t>
      </w:r>
      <w:r w:rsidR="00A53DD8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A53DD8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funding</w:t>
      </w:r>
      <w:proofErr w:type="spellEnd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proofErr w:type="spellEnd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European</w:t>
      </w:r>
      <w:proofErr w:type="spellEnd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Commision</w:t>
      </w:r>
      <w:proofErr w:type="spellEnd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53DD8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="00E56AE1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56AE1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we</w:t>
      </w:r>
      <w:proofErr w:type="spellEnd"/>
      <w:r w:rsidR="00112EF0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12EF0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are</w:t>
      </w:r>
      <w:proofErr w:type="spellEnd"/>
      <w:r w:rsidR="00112EF0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12EF0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looking</w:t>
      </w:r>
      <w:proofErr w:type="spellEnd"/>
      <w:r w:rsidR="00112EF0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12EF0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spellEnd"/>
      <w:r w:rsidR="00E56AE1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56AE1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partners</w:t>
      </w:r>
      <w:proofErr w:type="spellEnd"/>
      <w:r w:rsidR="00E56AE1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56AE1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proofErr w:type="spellEnd"/>
      <w:r w:rsidR="00E56AE1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EU </w:t>
      </w:r>
      <w:proofErr w:type="spellStart"/>
      <w:r w:rsidR="00E56AE1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countries</w:t>
      </w:r>
      <w:proofErr w:type="spellEnd"/>
      <w:r w:rsidR="00E56AE1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</w:t>
      </w:r>
      <w:proofErr w:type="spellStart"/>
      <w:r w:rsidR="00E56AE1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receiving</w:t>
      </w:r>
      <w:proofErr w:type="spellEnd"/>
      <w:r w:rsidR="00E56AE1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56AE1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organisation</w:t>
      </w:r>
      <w:proofErr w:type="spellEnd"/>
      <w:r w:rsidR="00112EF0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="00112EF0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enterprise</w:t>
      </w:r>
      <w:proofErr w:type="spellEnd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in </w:t>
      </w:r>
      <w:proofErr w:type="spellStart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order</w:t>
      </w:r>
      <w:proofErr w:type="spellEnd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have</w:t>
      </w:r>
      <w:proofErr w:type="spellEnd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r w:rsidR="00112EF0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proofErr w:type="spellStart"/>
      <w:r w:rsidR="00112EF0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Traineships</w:t>
      </w:r>
      <w:proofErr w:type="spellEnd"/>
      <w:r w:rsidR="00112EF0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</w:t>
      </w:r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obility </w:t>
      </w:r>
      <w:proofErr w:type="spellStart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spellEnd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Higher</w:t>
      </w:r>
      <w:proofErr w:type="spellEnd"/>
      <w:r w:rsidR="0037559A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A5F4B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Education</w:t>
      </w:r>
      <w:proofErr w:type="spellEnd"/>
      <w:r w:rsidR="009A5F4B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Students</w:t>
      </w:r>
      <w:r w:rsidR="00112EF0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9A5F4B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4996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844763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rom</w:t>
      </w:r>
      <w:proofErr w:type="spellEnd"/>
      <w:r w:rsidR="00214996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</w:t>
      </w:r>
      <w:proofErr w:type="spellStart"/>
      <w:r w:rsidR="00214996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months</w:t>
      </w:r>
      <w:proofErr w:type="spellEnd"/>
      <w:r w:rsidR="00844763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44763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="00844763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12 </w:t>
      </w:r>
      <w:proofErr w:type="spellStart"/>
      <w:r w:rsidR="00844763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months</w:t>
      </w:r>
      <w:proofErr w:type="spellEnd"/>
      <w:r w:rsidR="009A5F4B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C7452" w:rsidRPr="00EB11FE" w:rsidRDefault="00214996" w:rsidP="00A53DD8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EB11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What</w:t>
      </w:r>
      <w:proofErr w:type="spellEnd"/>
      <w:r w:rsidRPr="00EB11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is </w:t>
      </w:r>
      <w:proofErr w:type="spellStart"/>
      <w:r w:rsidRPr="00EB11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the</w:t>
      </w:r>
      <w:proofErr w:type="spellEnd"/>
      <w:r w:rsidRPr="00EB11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role of </w:t>
      </w:r>
      <w:proofErr w:type="spellStart"/>
      <w:r w:rsidRPr="00EB11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receiving</w:t>
      </w:r>
      <w:proofErr w:type="spellEnd"/>
      <w:r w:rsidRPr="00EB11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organisation</w:t>
      </w:r>
      <w:proofErr w:type="spellEnd"/>
      <w:r w:rsidR="002C2274" w:rsidRPr="00EB11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proofErr w:type="spellStart"/>
      <w:r w:rsidR="002C2274" w:rsidRPr="00EB11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enterprise</w:t>
      </w:r>
      <w:proofErr w:type="spellEnd"/>
      <w:r w:rsidR="005C7452" w:rsidRPr="00EB11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?</w:t>
      </w:r>
    </w:p>
    <w:p w:rsidR="00B47467" w:rsidRPr="00436BA6" w:rsidRDefault="005C7452" w:rsidP="00AE0550">
      <w:pPr>
        <w:widowControl w:val="0"/>
        <w:autoSpaceDE w:val="0"/>
        <w:autoSpaceDN w:val="0"/>
        <w:adjustRightInd w:val="0"/>
        <w:spacing w:before="0"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1-</w:t>
      </w:r>
      <w:proofErr w:type="spellStart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Receiving</w:t>
      </w:r>
      <w:proofErr w:type="spellEnd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organisation</w:t>
      </w:r>
      <w:proofErr w:type="spellEnd"/>
      <w:r w:rsidR="00ED7F4D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D7F4D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will</w:t>
      </w:r>
      <w:proofErr w:type="spellEnd"/>
      <w:r w:rsidR="00ED7F4D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</w:t>
      </w:r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proofErr w:type="spellStart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charge</w:t>
      </w:r>
      <w:proofErr w:type="spellEnd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receiving</w:t>
      </w:r>
      <w:proofErr w:type="spellEnd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students</w:t>
      </w:r>
      <w:proofErr w:type="spellEnd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ED7F4D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rom</w:t>
      </w:r>
      <w:proofErr w:type="spellEnd"/>
      <w:r w:rsidR="00ED7F4D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D7F4D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abroad</w:t>
      </w:r>
      <w:proofErr w:type="spellEnd"/>
      <w:r w:rsidR="00ED7F4D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D7F4D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="00ED7F4D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D7F4D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offering</w:t>
      </w:r>
      <w:proofErr w:type="spellEnd"/>
      <w:r w:rsidR="00ED7F4D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D7F4D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them</w:t>
      </w:r>
      <w:proofErr w:type="spellEnd"/>
      <w:r w:rsidR="00ED7F4D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traineeship</w:t>
      </w:r>
      <w:proofErr w:type="spellEnd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programme</w:t>
      </w:r>
      <w:proofErr w:type="spellEnd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or</w:t>
      </w:r>
      <w:proofErr w:type="spellEnd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programme</w:t>
      </w:r>
      <w:proofErr w:type="spellEnd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training</w:t>
      </w:r>
      <w:proofErr w:type="spellEnd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47467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activities</w:t>
      </w:r>
      <w:proofErr w:type="spellEnd"/>
      <w:r w:rsidR="002512CC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12CC" w:rsidRPr="00EB11FE">
        <w:rPr>
          <w:rFonts w:ascii="Times New Roman" w:hAnsi="Times New Roman" w:cs="Times New Roman"/>
          <w:color w:val="000000"/>
          <w:sz w:val="24"/>
          <w:szCs w:val="24"/>
          <w:lang w:val="en-GB"/>
        </w:rPr>
        <w:t>matches to their knowledge, skills, competencies</w:t>
      </w:r>
      <w:r w:rsidR="00436BA6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436BA6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 w:rsidR="00436BA6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D7F4D" w:rsidRPr="00EB1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6BA6" w:rsidRPr="00EB11FE">
        <w:rPr>
          <w:rFonts w:ascii="Times New Roman" w:hAnsi="Times New Roman" w:cs="Times New Roman"/>
          <w:color w:val="000000"/>
          <w:sz w:val="24"/>
          <w:szCs w:val="24"/>
          <w:lang w:val="en-GB"/>
        </w:rPr>
        <w:t>appoints</w:t>
      </w:r>
      <w:proofErr w:type="gramEnd"/>
      <w:r w:rsidR="00436BA6" w:rsidRPr="00EB11FE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a mentor to advise students, help them with their integration in the host environment and monitor their training progress.</w:t>
      </w:r>
    </w:p>
    <w:p w:rsidR="00A53DD8" w:rsidRPr="00EB11FE" w:rsidRDefault="00A53DD8" w:rsidP="00AE055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A5F4B">
        <w:rPr>
          <w:rFonts w:ascii="Times New Roman" w:hAnsi="Times New Roman" w:cs="Times New Roman"/>
          <w:color w:val="auto"/>
          <w:sz w:val="24"/>
          <w:szCs w:val="24"/>
        </w:rPr>
        <w:t>2-</w:t>
      </w:r>
      <w:r w:rsidRPr="009A5F4B">
        <w:rPr>
          <w:color w:val="auto"/>
        </w:rPr>
        <w:t xml:space="preserve"> </w:t>
      </w:r>
      <w:proofErr w:type="spellStart"/>
      <w:r w:rsidRPr="009A5F4B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A5F4B">
        <w:rPr>
          <w:rFonts w:ascii="Times New Roman" w:hAnsi="Times New Roman" w:cs="Times New Roman"/>
          <w:color w:val="auto"/>
          <w:sz w:val="24"/>
          <w:szCs w:val="24"/>
        </w:rPr>
        <w:t>sending</w:t>
      </w:r>
      <w:proofErr w:type="spellEnd"/>
      <w:r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A5F4B">
        <w:rPr>
          <w:rFonts w:ascii="Times New Roman" w:hAnsi="Times New Roman" w:cs="Times New Roman"/>
          <w:color w:val="auto"/>
          <w:sz w:val="24"/>
          <w:szCs w:val="24"/>
        </w:rPr>
        <w:t>and</w:t>
      </w:r>
      <w:proofErr w:type="spellEnd"/>
      <w:r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A5F4B">
        <w:rPr>
          <w:rFonts w:ascii="Times New Roman" w:hAnsi="Times New Roman" w:cs="Times New Roman"/>
          <w:color w:val="auto"/>
          <w:sz w:val="24"/>
          <w:szCs w:val="24"/>
        </w:rPr>
        <w:t>receiving</w:t>
      </w:r>
      <w:proofErr w:type="spellEnd"/>
      <w:r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A5F4B">
        <w:rPr>
          <w:rFonts w:ascii="Times New Roman" w:hAnsi="Times New Roman" w:cs="Times New Roman"/>
          <w:color w:val="auto"/>
          <w:sz w:val="24"/>
          <w:szCs w:val="24"/>
        </w:rPr>
        <w:t>organisations</w:t>
      </w:r>
      <w:proofErr w:type="spellEnd"/>
      <w:r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9A5F4B">
        <w:rPr>
          <w:rFonts w:ascii="Times New Roman" w:hAnsi="Times New Roman" w:cs="Times New Roman"/>
          <w:color w:val="auto"/>
          <w:sz w:val="24"/>
          <w:szCs w:val="24"/>
        </w:rPr>
        <w:t>together</w:t>
      </w:r>
      <w:proofErr w:type="spellEnd"/>
      <w:r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A5F4B">
        <w:rPr>
          <w:rFonts w:ascii="Times New Roman" w:hAnsi="Times New Roman" w:cs="Times New Roman"/>
          <w:color w:val="auto"/>
          <w:sz w:val="24"/>
          <w:szCs w:val="24"/>
        </w:rPr>
        <w:t>with</w:t>
      </w:r>
      <w:proofErr w:type="spellEnd"/>
      <w:r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A5F4B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A5F4B">
        <w:rPr>
          <w:rFonts w:ascii="Times New Roman" w:hAnsi="Times New Roman" w:cs="Times New Roman"/>
          <w:color w:val="auto"/>
          <w:sz w:val="24"/>
          <w:szCs w:val="24"/>
        </w:rPr>
        <w:t>students</w:t>
      </w:r>
      <w:proofErr w:type="spellEnd"/>
      <w:r w:rsidR="0037559A"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9A5F4B">
        <w:rPr>
          <w:rFonts w:ascii="Times New Roman" w:hAnsi="Times New Roman" w:cs="Times New Roman"/>
          <w:color w:val="auto"/>
          <w:sz w:val="24"/>
          <w:szCs w:val="24"/>
        </w:rPr>
        <w:t>must</w:t>
      </w:r>
      <w:proofErr w:type="spellEnd"/>
      <w:r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A5F4B">
        <w:rPr>
          <w:rFonts w:ascii="Times New Roman" w:hAnsi="Times New Roman" w:cs="Times New Roman"/>
          <w:color w:val="auto"/>
          <w:sz w:val="24"/>
          <w:szCs w:val="24"/>
        </w:rPr>
        <w:t>have</w:t>
      </w:r>
      <w:proofErr w:type="spellEnd"/>
      <w:r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A5F4B">
        <w:rPr>
          <w:rFonts w:ascii="Times New Roman" w:hAnsi="Times New Roman" w:cs="Times New Roman"/>
          <w:color w:val="auto"/>
          <w:sz w:val="24"/>
          <w:szCs w:val="24"/>
        </w:rPr>
        <w:t>agreed</w:t>
      </w:r>
      <w:proofErr w:type="spellEnd"/>
      <w:r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on </w:t>
      </w:r>
      <w:proofErr w:type="spellStart"/>
      <w:r w:rsidRPr="009A5F4B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Pr="009A5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activities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to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be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undertaken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by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students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- in </w:t>
      </w:r>
      <w:proofErr w:type="spellStart"/>
      <w:r w:rsidR="00927B1D" w:rsidRPr="00EB11FE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="009A1583"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“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Learning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Agreement</w:t>
      </w:r>
      <w:proofErr w:type="spellEnd"/>
      <w:r w:rsidR="00927B1D"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27B1D" w:rsidRPr="00EB11FE">
        <w:rPr>
          <w:rFonts w:ascii="Times New Roman" w:hAnsi="Times New Roman" w:cs="Times New Roman"/>
          <w:color w:val="auto"/>
          <w:sz w:val="24"/>
          <w:szCs w:val="24"/>
        </w:rPr>
        <w:t>for</w:t>
      </w:r>
      <w:proofErr w:type="spellEnd"/>
      <w:r w:rsidR="00927B1D"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27B1D" w:rsidRPr="00EB11FE">
        <w:rPr>
          <w:rFonts w:ascii="Times New Roman" w:hAnsi="Times New Roman" w:cs="Times New Roman"/>
          <w:color w:val="auto"/>
          <w:sz w:val="24"/>
          <w:szCs w:val="24"/>
        </w:rPr>
        <w:t>Traineeships</w:t>
      </w:r>
      <w:proofErr w:type="spellEnd"/>
      <w:r w:rsidR="009A1583" w:rsidRPr="00EB11FE">
        <w:rPr>
          <w:rFonts w:ascii="Times New Roman" w:hAnsi="Times New Roman" w:cs="Times New Roman"/>
          <w:color w:val="auto"/>
          <w:sz w:val="24"/>
          <w:szCs w:val="24"/>
        </w:rPr>
        <w:t>”</w:t>
      </w:r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prior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to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Pr="00EB11FE">
        <w:rPr>
          <w:rFonts w:ascii="Times New Roman" w:hAnsi="Times New Roman" w:cs="Times New Roman"/>
          <w:color w:val="auto"/>
          <w:sz w:val="24"/>
          <w:szCs w:val="24"/>
        </w:rPr>
        <w:t>start</w:t>
      </w:r>
      <w:proofErr w:type="gram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of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mobility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period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A0554B" w:rsidRPr="00EB11FE" w:rsidRDefault="00A0554B" w:rsidP="00AE055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11FE">
        <w:rPr>
          <w:rFonts w:ascii="Times New Roman" w:hAnsi="Times New Roman" w:cs="Times New Roman"/>
          <w:color w:val="auto"/>
          <w:sz w:val="24"/>
          <w:szCs w:val="24"/>
        </w:rPr>
        <w:t>3-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Financial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support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or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a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contribution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in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kind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for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his/her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traineeship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is a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plus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but not an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obligation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to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receiving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organisation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>/</w:t>
      </w:r>
      <w:proofErr w:type="spellStart"/>
      <w:r w:rsidRPr="00EB11FE">
        <w:rPr>
          <w:rFonts w:ascii="Times New Roman" w:hAnsi="Times New Roman" w:cs="Times New Roman"/>
          <w:color w:val="auto"/>
          <w:sz w:val="24"/>
          <w:szCs w:val="24"/>
        </w:rPr>
        <w:t>enterprise</w:t>
      </w:r>
      <w:proofErr w:type="spellEnd"/>
      <w:r w:rsidRPr="00EB11F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675780" w:rsidRPr="00EB11FE" w:rsidRDefault="00320143" w:rsidP="0067578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EB11FE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4</w:t>
      </w:r>
      <w:r w:rsidR="005C7452" w:rsidRPr="00EB11FE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-</w:t>
      </w:r>
      <w:r w:rsidR="00675780" w:rsidRPr="00EB11FE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 student is obliged to take out a policy of an appropriate insurance coverage her/himself (unless she or he is insured by the receiving institution).</w:t>
      </w:r>
    </w:p>
    <w:p w:rsidR="00675780" w:rsidRPr="00EB11FE" w:rsidRDefault="001E14E1" w:rsidP="0067578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EB11FE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5-</w:t>
      </w:r>
      <w:bookmarkStart w:id="0" w:name="_GoBack"/>
      <w:bookmarkEnd w:id="0"/>
      <w:r w:rsidR="00675780" w:rsidRPr="00EB11FE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 receiving organisation/enterprise commits to ensure availability of appropriate equipment and support and issue a “Traineeship Certificate” upon completion of the traineeship. </w:t>
      </w:r>
    </w:p>
    <w:p w:rsidR="00DA7173" w:rsidRPr="00A53DD8" w:rsidRDefault="001E14E1" w:rsidP="00B4746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6</w:t>
      </w:r>
      <w:r w:rsidR="00A53DD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-</w:t>
      </w:r>
      <w:proofErr w:type="spellStart"/>
      <w:r w:rsidR="0027719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2771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7196">
        <w:rPr>
          <w:rFonts w:ascii="Times New Roman" w:hAnsi="Times New Roman" w:cs="Times New Roman"/>
          <w:color w:val="000000" w:themeColor="text1"/>
          <w:sz w:val="24"/>
          <w:szCs w:val="24"/>
        </w:rPr>
        <w:t>students</w:t>
      </w:r>
      <w:proofErr w:type="spellEnd"/>
      <w:r w:rsidR="002771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7196">
        <w:rPr>
          <w:rFonts w:ascii="Times New Roman" w:hAnsi="Times New Roman" w:cs="Times New Roman"/>
          <w:color w:val="000000" w:themeColor="text1"/>
          <w:sz w:val="24"/>
          <w:szCs w:val="24"/>
        </w:rPr>
        <w:t>will</w:t>
      </w:r>
      <w:proofErr w:type="spellEnd"/>
      <w:r w:rsidR="002771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 </w:t>
      </w:r>
      <w:proofErr w:type="spellStart"/>
      <w:r w:rsidR="00277196">
        <w:rPr>
          <w:rFonts w:ascii="Times New Roman" w:hAnsi="Times New Roman" w:cs="Times New Roman"/>
          <w:color w:val="000000" w:themeColor="text1"/>
          <w:sz w:val="24"/>
          <w:szCs w:val="24"/>
        </w:rPr>
        <w:t>granted</w:t>
      </w:r>
      <w:proofErr w:type="spellEnd"/>
      <w:r w:rsidR="009A5F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A5F4B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proofErr w:type="spellEnd"/>
      <w:r w:rsidR="009A5F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A5F4B">
        <w:rPr>
          <w:rFonts w:ascii="Times New Roman" w:hAnsi="Times New Roman" w:cs="Times New Roman"/>
          <w:color w:val="000000" w:themeColor="text1"/>
          <w:sz w:val="24"/>
          <w:szCs w:val="24"/>
        </w:rPr>
        <w:t>European</w:t>
      </w:r>
      <w:proofErr w:type="spellEnd"/>
      <w:r w:rsidR="009A5F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A5F4B">
        <w:rPr>
          <w:rFonts w:ascii="Times New Roman" w:hAnsi="Times New Roman" w:cs="Times New Roman"/>
          <w:color w:val="000000" w:themeColor="text1"/>
          <w:sz w:val="24"/>
          <w:szCs w:val="24"/>
        </w:rPr>
        <w:t>Commision</w:t>
      </w:r>
      <w:proofErr w:type="spellEnd"/>
      <w:r w:rsidR="003755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719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DA7173">
        <w:rPr>
          <w:rFonts w:ascii="Times New Roman" w:hAnsi="Times New Roman" w:cs="Times New Roman"/>
          <w:color w:val="000000" w:themeColor="text1"/>
          <w:sz w:val="24"/>
          <w:szCs w:val="24"/>
        </w:rPr>
        <w:t>ccording</w:t>
      </w:r>
      <w:proofErr w:type="spellEnd"/>
      <w:r w:rsidR="00DA71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A7173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="00DA71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A7173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DA71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7196">
        <w:rPr>
          <w:rFonts w:ascii="Times New Roman" w:hAnsi="Times New Roman" w:cs="Times New Roman"/>
          <w:color w:val="000000" w:themeColor="text1"/>
          <w:sz w:val="24"/>
          <w:szCs w:val="24"/>
        </w:rPr>
        <w:t>amounts</w:t>
      </w:r>
      <w:proofErr w:type="spellEnd"/>
      <w:r w:rsidR="002771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7196">
        <w:rPr>
          <w:rFonts w:ascii="Times New Roman" w:hAnsi="Times New Roman" w:cs="Times New Roman"/>
          <w:color w:val="000000" w:themeColor="text1"/>
          <w:sz w:val="24"/>
          <w:szCs w:val="24"/>
        </w:rPr>
        <w:t>mentioned</w:t>
      </w:r>
      <w:proofErr w:type="spellEnd"/>
      <w:r w:rsidR="002771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</w:t>
      </w:r>
      <w:proofErr w:type="spellStart"/>
      <w:r w:rsidR="0027719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2771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A7173">
        <w:rPr>
          <w:rFonts w:ascii="Times New Roman" w:hAnsi="Times New Roman" w:cs="Times New Roman"/>
          <w:color w:val="000000" w:themeColor="text1"/>
          <w:sz w:val="24"/>
          <w:szCs w:val="24"/>
        </w:rPr>
        <w:t>below</w:t>
      </w:r>
      <w:proofErr w:type="spellEnd"/>
      <w:r w:rsidR="00DA71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A7173"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proofErr w:type="spellEnd"/>
      <w:r w:rsidR="00DA717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4678"/>
        <w:gridCol w:w="1668"/>
      </w:tblGrid>
      <w:tr w:rsidR="00DA7173" w:rsidRPr="00DA7173" w:rsidTr="001D4598">
        <w:tc>
          <w:tcPr>
            <w:tcW w:w="2660" w:type="dxa"/>
            <w:shd w:val="clear" w:color="auto" w:fill="auto"/>
            <w:vAlign w:val="center"/>
          </w:tcPr>
          <w:p w:rsidR="00DA7173" w:rsidRPr="002345E4" w:rsidRDefault="007B06FD" w:rsidP="002345E4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proofErr w:type="spellStart"/>
            <w:r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Programme</w:t>
            </w:r>
            <w:proofErr w:type="spellEnd"/>
            <w:r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 xml:space="preserve"> </w:t>
            </w:r>
            <w:proofErr w:type="spellStart"/>
            <w:r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Countries</w:t>
            </w:r>
            <w:proofErr w:type="spellEnd"/>
            <w:r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 xml:space="preserve"> </w:t>
            </w:r>
            <w:proofErr w:type="spellStart"/>
            <w:r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according</w:t>
            </w:r>
            <w:proofErr w:type="spellEnd"/>
            <w:r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 xml:space="preserve"> </w:t>
            </w:r>
            <w:proofErr w:type="spellStart"/>
            <w:r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to</w:t>
            </w:r>
            <w:proofErr w:type="spellEnd"/>
            <w:r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 xml:space="preserve"> </w:t>
            </w:r>
            <w:proofErr w:type="spellStart"/>
            <w:r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living</w:t>
            </w:r>
            <w:proofErr w:type="spellEnd"/>
            <w:r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 xml:space="preserve"> </w:t>
            </w:r>
            <w:proofErr w:type="spellStart"/>
            <w:r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costs</w:t>
            </w:r>
            <w:proofErr w:type="spellEnd"/>
          </w:p>
        </w:tc>
        <w:tc>
          <w:tcPr>
            <w:tcW w:w="4678" w:type="dxa"/>
            <w:shd w:val="clear" w:color="auto" w:fill="auto"/>
            <w:vAlign w:val="center"/>
          </w:tcPr>
          <w:p w:rsidR="00DA7173" w:rsidRPr="002345E4" w:rsidRDefault="007B06FD" w:rsidP="002345E4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proofErr w:type="spellStart"/>
            <w:r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The</w:t>
            </w:r>
            <w:proofErr w:type="spellEnd"/>
            <w:r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 xml:space="preserve"> </w:t>
            </w:r>
            <w:proofErr w:type="spellStart"/>
            <w:r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Countries</w:t>
            </w:r>
            <w:proofErr w:type="spellEnd"/>
          </w:p>
        </w:tc>
        <w:tc>
          <w:tcPr>
            <w:tcW w:w="1668" w:type="dxa"/>
            <w:shd w:val="clear" w:color="auto" w:fill="auto"/>
            <w:vAlign w:val="center"/>
          </w:tcPr>
          <w:p w:rsidR="00DA7173" w:rsidRPr="002345E4" w:rsidRDefault="007B06FD" w:rsidP="002345E4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 xml:space="preserve">Grant </w:t>
            </w:r>
            <w:proofErr w:type="spellStart"/>
            <w:r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per</w:t>
            </w:r>
            <w:proofErr w:type="spellEnd"/>
            <w:r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 xml:space="preserve"> </w:t>
            </w:r>
            <w:proofErr w:type="spellStart"/>
            <w:r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month</w:t>
            </w:r>
            <w:proofErr w:type="spellEnd"/>
            <w:r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 xml:space="preserve"> </w:t>
            </w:r>
            <w:r w:rsidR="00DA7173" w:rsidRPr="002345E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 xml:space="preserve"> (€)</w:t>
            </w:r>
          </w:p>
        </w:tc>
      </w:tr>
      <w:tr w:rsidR="00DA7173" w:rsidRPr="00DA7173" w:rsidTr="001D4598">
        <w:tc>
          <w:tcPr>
            <w:tcW w:w="2660" w:type="dxa"/>
            <w:shd w:val="clear" w:color="auto" w:fill="auto"/>
            <w:vAlign w:val="center"/>
          </w:tcPr>
          <w:p w:rsidR="007B06FD" w:rsidRPr="0037559A" w:rsidRDefault="007B06FD" w:rsidP="003F7DD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Group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1</w:t>
            </w:r>
          </w:p>
          <w:p w:rsidR="00DA7173" w:rsidRPr="0037559A" w:rsidRDefault="007B06FD" w:rsidP="003F7DD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Programme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Countries</w:t>
            </w:r>
            <w:proofErr w:type="spellEnd"/>
          </w:p>
        </w:tc>
        <w:tc>
          <w:tcPr>
            <w:tcW w:w="4678" w:type="dxa"/>
            <w:shd w:val="clear" w:color="auto" w:fill="auto"/>
            <w:vAlign w:val="center"/>
          </w:tcPr>
          <w:p w:rsidR="00DA7173" w:rsidRPr="0037559A" w:rsidRDefault="00277196" w:rsidP="003F7DD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Denmark,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Ireland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France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Italy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Austria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Finland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Sweden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United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Kingdom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Liechtenstein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Norway</w:t>
            </w:r>
            <w:proofErr w:type="spellEnd"/>
          </w:p>
        </w:tc>
        <w:tc>
          <w:tcPr>
            <w:tcW w:w="1668" w:type="dxa"/>
            <w:shd w:val="clear" w:color="auto" w:fill="auto"/>
            <w:vAlign w:val="center"/>
          </w:tcPr>
          <w:p w:rsidR="00DA7173" w:rsidRPr="0037559A" w:rsidRDefault="00DA7173" w:rsidP="003F7DD1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600</w:t>
            </w:r>
          </w:p>
        </w:tc>
      </w:tr>
      <w:tr w:rsidR="00DA7173" w:rsidRPr="00DA7173" w:rsidTr="001D4598">
        <w:tc>
          <w:tcPr>
            <w:tcW w:w="2660" w:type="dxa"/>
            <w:shd w:val="clear" w:color="auto" w:fill="auto"/>
            <w:vAlign w:val="center"/>
          </w:tcPr>
          <w:p w:rsidR="007B06FD" w:rsidRPr="0037559A" w:rsidRDefault="007B06FD" w:rsidP="003F7DD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Group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2</w:t>
            </w:r>
          </w:p>
          <w:p w:rsidR="00DA7173" w:rsidRPr="0037559A" w:rsidRDefault="007B06FD" w:rsidP="003F7DD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Programme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Countries</w:t>
            </w:r>
            <w:proofErr w:type="spellEnd"/>
          </w:p>
        </w:tc>
        <w:tc>
          <w:tcPr>
            <w:tcW w:w="4678" w:type="dxa"/>
            <w:shd w:val="clear" w:color="auto" w:fill="auto"/>
            <w:vAlign w:val="center"/>
          </w:tcPr>
          <w:p w:rsidR="00DA7173" w:rsidRPr="0037559A" w:rsidRDefault="00277196" w:rsidP="00EB532D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Belgium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Czech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Republic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Germany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Greece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Spain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Croatia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Cyprus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Luxembourg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Netherlands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Portugal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Slovenia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Iceland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DA7173" w:rsidRPr="0037559A" w:rsidRDefault="00DA7173" w:rsidP="003F7DD1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500</w:t>
            </w:r>
          </w:p>
        </w:tc>
      </w:tr>
      <w:tr w:rsidR="00DA7173" w:rsidRPr="00DA7173" w:rsidTr="001D4598">
        <w:tc>
          <w:tcPr>
            <w:tcW w:w="2660" w:type="dxa"/>
            <w:shd w:val="clear" w:color="auto" w:fill="auto"/>
            <w:vAlign w:val="center"/>
          </w:tcPr>
          <w:p w:rsidR="007B06FD" w:rsidRPr="0037559A" w:rsidRDefault="007B06FD" w:rsidP="003F7DD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Group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3</w:t>
            </w:r>
          </w:p>
          <w:p w:rsidR="00DA7173" w:rsidRPr="0037559A" w:rsidRDefault="007B06FD" w:rsidP="003F7DD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Programme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Countries</w:t>
            </w:r>
            <w:proofErr w:type="spellEnd"/>
          </w:p>
        </w:tc>
        <w:tc>
          <w:tcPr>
            <w:tcW w:w="4678" w:type="dxa"/>
            <w:shd w:val="clear" w:color="auto" w:fill="auto"/>
            <w:vAlign w:val="center"/>
          </w:tcPr>
          <w:p w:rsidR="00DA7173" w:rsidRPr="0037559A" w:rsidRDefault="00277196" w:rsidP="00EB532D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Bulgaria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Estonia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Latvia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Lithuania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Hungary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Malta,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Poland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Romania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Slovakia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,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former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Yugoslav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Republic</w:t>
            </w:r>
            <w:proofErr w:type="spellEnd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of </w:t>
            </w:r>
            <w:proofErr w:type="spellStart"/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Macedonia</w:t>
            </w:r>
            <w:proofErr w:type="spellEnd"/>
          </w:p>
        </w:tc>
        <w:tc>
          <w:tcPr>
            <w:tcW w:w="1668" w:type="dxa"/>
            <w:shd w:val="clear" w:color="auto" w:fill="auto"/>
            <w:vAlign w:val="center"/>
          </w:tcPr>
          <w:p w:rsidR="00DA7173" w:rsidRPr="0037559A" w:rsidRDefault="00DA7173" w:rsidP="003F7DD1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37559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400</w:t>
            </w:r>
          </w:p>
        </w:tc>
      </w:tr>
    </w:tbl>
    <w:p w:rsidR="00E56AE1" w:rsidRDefault="00E56AE1" w:rsidP="00B4746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559A" w:rsidRPr="0037559A" w:rsidRDefault="0037559A" w:rsidP="0037559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>We</w:t>
      </w:r>
      <w:proofErr w:type="spellEnd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>would</w:t>
      </w:r>
      <w:proofErr w:type="spellEnd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>greatly</w:t>
      </w:r>
      <w:proofErr w:type="spellEnd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>appreciate</w:t>
      </w:r>
      <w:proofErr w:type="spellEnd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>if</w:t>
      </w:r>
      <w:proofErr w:type="spellEnd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>you</w:t>
      </w:r>
      <w:proofErr w:type="spellEnd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>consider</w:t>
      </w:r>
      <w:proofErr w:type="spellEnd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>ou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proposal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reply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kindly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>If</w:t>
      </w:r>
      <w:proofErr w:type="spellEnd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>you</w:t>
      </w:r>
      <w:proofErr w:type="spellEnd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>need</w:t>
      </w:r>
      <w:proofErr w:type="spellEnd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>any</w:t>
      </w:r>
      <w:proofErr w:type="spellEnd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>further</w:t>
      </w:r>
      <w:proofErr w:type="spellEnd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>information</w:t>
      </w:r>
      <w:proofErr w:type="spellEnd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>please</w:t>
      </w:r>
      <w:proofErr w:type="spellEnd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not </w:t>
      </w:r>
      <w:proofErr w:type="spellStart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>hesitate</w:t>
      </w:r>
      <w:proofErr w:type="spellEnd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>contact</w:t>
      </w:r>
      <w:proofErr w:type="spellEnd"/>
      <w:r w:rsidRPr="003755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us.</w:t>
      </w:r>
    </w:p>
    <w:p w:rsidR="0037559A" w:rsidRDefault="0037559A" w:rsidP="0037559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Yours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sincerely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37559A" w:rsidRDefault="0037559A" w:rsidP="00B4746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dt>
      <w:sdtPr>
        <w:alias w:val="Adınız"/>
        <w:tag w:val=""/>
        <w:id w:val="1197042864"/>
        <w:placeholder>
          <w:docPart w:val="64E910B7ADAF49F1A6E98883C1270996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p w:rsidR="00965A00" w:rsidRDefault="00204704">
          <w:pPr>
            <w:pStyle w:val="mza"/>
          </w:pPr>
          <w:r>
            <w:t>WS</w:t>
          </w:r>
        </w:p>
      </w:sdtContent>
    </w:sdt>
    <w:sdt>
      <w:sdtPr>
        <w:id w:val="-1093773597"/>
        <w:placeholder>
          <w:docPart w:val="DC564E08B3B144D4BE107AFF02E843BF"/>
        </w:placeholder>
        <w:temporary/>
        <w:showingPlcHdr/>
        <w:text/>
      </w:sdtPr>
      <w:sdtContent>
        <w:p w:rsidR="00965A00" w:rsidRDefault="00306392">
          <w:pPr>
            <w:pStyle w:val="Balk"/>
          </w:pPr>
          <w:r>
            <w:t>[Unvanınız]</w:t>
          </w:r>
        </w:p>
      </w:sdtContent>
    </w:sdt>
    <w:p w:rsidR="00EB10E9" w:rsidRDefault="00EB10E9" w:rsidP="00FE213F">
      <w:pPr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B81A03" w:rsidRPr="00B13B83" w:rsidRDefault="00FE213F" w:rsidP="00FE213F">
      <w:pPr>
        <w:rPr>
          <w:rFonts w:ascii="Times New Roman" w:hAnsi="Times New Roman" w:cs="Times New Roman"/>
          <w:b/>
          <w:color w:val="auto"/>
          <w:sz w:val="22"/>
          <w:szCs w:val="22"/>
        </w:rPr>
      </w:pPr>
      <w:proofErr w:type="spellStart"/>
      <w:r w:rsidRPr="00B13B83">
        <w:rPr>
          <w:rFonts w:ascii="Times New Roman" w:hAnsi="Times New Roman" w:cs="Times New Roman"/>
          <w:b/>
          <w:color w:val="auto"/>
          <w:sz w:val="22"/>
          <w:szCs w:val="22"/>
        </w:rPr>
        <w:t>Please</w:t>
      </w:r>
      <w:proofErr w:type="spellEnd"/>
      <w:r w:rsidRPr="00B13B83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proofErr w:type="spellStart"/>
      <w:r w:rsidRPr="00B13B83">
        <w:rPr>
          <w:rFonts w:ascii="Times New Roman" w:hAnsi="Times New Roman" w:cs="Times New Roman"/>
          <w:b/>
          <w:color w:val="auto"/>
          <w:sz w:val="22"/>
          <w:szCs w:val="22"/>
        </w:rPr>
        <w:t>visit</w:t>
      </w:r>
      <w:proofErr w:type="spellEnd"/>
      <w:r w:rsidRPr="00B13B83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proofErr w:type="spellStart"/>
      <w:r w:rsidRPr="00B13B83">
        <w:rPr>
          <w:rFonts w:ascii="Times New Roman" w:hAnsi="Times New Roman" w:cs="Times New Roman"/>
          <w:b/>
          <w:color w:val="auto"/>
          <w:sz w:val="22"/>
          <w:szCs w:val="22"/>
        </w:rPr>
        <w:t>the</w:t>
      </w:r>
      <w:proofErr w:type="spellEnd"/>
      <w:r w:rsidRPr="00B13B83">
        <w:rPr>
          <w:rFonts w:ascii="Times New Roman" w:hAnsi="Times New Roman" w:cs="Times New Roman"/>
          <w:b/>
          <w:color w:val="auto"/>
          <w:sz w:val="22"/>
          <w:szCs w:val="22"/>
        </w:rPr>
        <w:t xml:space="preserve"> we</w:t>
      </w:r>
      <w:r w:rsidR="00B81A03" w:rsidRPr="00B13B83">
        <w:rPr>
          <w:rFonts w:ascii="Times New Roman" w:hAnsi="Times New Roman" w:cs="Times New Roman"/>
          <w:b/>
          <w:color w:val="auto"/>
          <w:sz w:val="22"/>
          <w:szCs w:val="22"/>
        </w:rPr>
        <w:t xml:space="preserve">b </w:t>
      </w:r>
      <w:proofErr w:type="spellStart"/>
      <w:r w:rsidR="00B81A03" w:rsidRPr="00B13B83">
        <w:rPr>
          <w:rFonts w:ascii="Times New Roman" w:hAnsi="Times New Roman" w:cs="Times New Roman"/>
          <w:b/>
          <w:color w:val="auto"/>
          <w:sz w:val="22"/>
          <w:szCs w:val="22"/>
        </w:rPr>
        <w:t>page</w:t>
      </w:r>
      <w:proofErr w:type="spellEnd"/>
      <w:r w:rsidR="00B81A03" w:rsidRPr="00B13B83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proofErr w:type="spellStart"/>
      <w:r w:rsidR="00B81A03" w:rsidRPr="00B13B83">
        <w:rPr>
          <w:rFonts w:ascii="Times New Roman" w:hAnsi="Times New Roman" w:cs="Times New Roman"/>
          <w:b/>
          <w:color w:val="auto"/>
          <w:sz w:val="22"/>
          <w:szCs w:val="22"/>
        </w:rPr>
        <w:t>for</w:t>
      </w:r>
      <w:proofErr w:type="spellEnd"/>
      <w:r w:rsidR="00B81A03" w:rsidRPr="00B13B83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proofErr w:type="spellStart"/>
      <w:r w:rsidR="00B81A03" w:rsidRPr="00B13B83">
        <w:rPr>
          <w:rFonts w:ascii="Times New Roman" w:hAnsi="Times New Roman" w:cs="Times New Roman"/>
          <w:b/>
          <w:color w:val="auto"/>
          <w:sz w:val="22"/>
          <w:szCs w:val="22"/>
        </w:rPr>
        <w:t>detailed</w:t>
      </w:r>
      <w:proofErr w:type="spellEnd"/>
      <w:r w:rsidR="00B81A03" w:rsidRPr="00B13B83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proofErr w:type="spellStart"/>
      <w:r w:rsidR="00B81A03" w:rsidRPr="00B13B83">
        <w:rPr>
          <w:rFonts w:ascii="Times New Roman" w:hAnsi="Times New Roman" w:cs="Times New Roman"/>
          <w:b/>
          <w:color w:val="auto"/>
          <w:sz w:val="22"/>
          <w:szCs w:val="22"/>
        </w:rPr>
        <w:t>information</w:t>
      </w:r>
      <w:proofErr w:type="spellEnd"/>
      <w:r w:rsidR="00B81A03" w:rsidRPr="00B13B83">
        <w:rPr>
          <w:rFonts w:ascii="Times New Roman" w:hAnsi="Times New Roman" w:cs="Times New Roman"/>
          <w:b/>
          <w:color w:val="auto"/>
          <w:sz w:val="22"/>
          <w:szCs w:val="22"/>
        </w:rPr>
        <w:t xml:space="preserve">: </w:t>
      </w:r>
    </w:p>
    <w:p w:rsidR="00B81A03" w:rsidRPr="00FE213F" w:rsidRDefault="00E8101A" w:rsidP="00FE213F">
      <w:hyperlink r:id="rId12" w:history="1">
        <w:r w:rsidR="00FE213F" w:rsidRPr="00C15A69">
          <w:rPr>
            <w:rStyle w:val="Kpr"/>
            <w:rFonts w:ascii="Times New Roman" w:hAnsi="Times New Roman" w:cs="Times New Roman"/>
            <w:color w:val="auto"/>
            <w:sz w:val="22"/>
            <w:szCs w:val="22"/>
          </w:rPr>
          <w:t>http://ec.europa.eu/education/opportunities/higher-education/traineeships_en.htm</w:t>
        </w:r>
      </w:hyperlink>
      <w:r w:rsidR="00FE213F" w:rsidRPr="00B81A03">
        <w:rPr>
          <w:color w:val="auto"/>
        </w:rPr>
        <w:t xml:space="preserve"> </w:t>
      </w:r>
    </w:p>
    <w:sectPr w:rsidR="00B81A03" w:rsidRPr="00FE213F" w:rsidSect="00E61225">
      <w:footerReference w:type="default" r:id="rId13"/>
      <w:pgSz w:w="11907" w:h="16839" w:code="9"/>
      <w:pgMar w:top="1418" w:right="1134" w:bottom="1418" w:left="1134" w:header="91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CFE" w:rsidRDefault="00E60CFE">
      <w:pPr>
        <w:spacing w:before="0" w:after="0" w:line="240" w:lineRule="auto"/>
      </w:pPr>
      <w:r>
        <w:separator/>
      </w:r>
    </w:p>
  </w:endnote>
  <w:endnote w:type="continuationSeparator" w:id="0">
    <w:p w:rsidR="00E60CFE" w:rsidRDefault="00E60CF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00" w:rsidRDefault="00306392">
    <w:pPr>
      <w:pStyle w:val="altbilgi"/>
    </w:pPr>
    <w:r>
      <w:t xml:space="preserve">Sayfa </w:t>
    </w:r>
    <w:r w:rsidR="00E8101A">
      <w:fldChar w:fldCharType="begin"/>
    </w:r>
    <w:r>
      <w:instrText xml:space="preserve"> PAGE </w:instrText>
    </w:r>
    <w:r w:rsidR="00E8101A">
      <w:fldChar w:fldCharType="separate"/>
    </w:r>
    <w:r w:rsidR="00A50B92">
      <w:rPr>
        <w:noProof/>
      </w:rPr>
      <w:t>2</w:t>
    </w:r>
    <w:r w:rsidR="00E8101A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CFE" w:rsidRDefault="00E60CFE">
      <w:pPr>
        <w:spacing w:before="0" w:after="0" w:line="240" w:lineRule="auto"/>
      </w:pPr>
      <w:r>
        <w:separator/>
      </w:r>
    </w:p>
  </w:footnote>
  <w:footnote w:type="continuationSeparator" w:id="0">
    <w:p w:rsidR="00E60CFE" w:rsidRDefault="00E60CF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77138"/>
    <w:multiLevelType w:val="hybridMultilevel"/>
    <w:tmpl w:val="81D8D6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204704"/>
    <w:rsid w:val="0002068B"/>
    <w:rsid w:val="00073798"/>
    <w:rsid w:val="00094777"/>
    <w:rsid w:val="000A450F"/>
    <w:rsid w:val="000B1E9B"/>
    <w:rsid w:val="00112EF0"/>
    <w:rsid w:val="00120609"/>
    <w:rsid w:val="001874E3"/>
    <w:rsid w:val="001A0286"/>
    <w:rsid w:val="001D4598"/>
    <w:rsid w:val="001E14E1"/>
    <w:rsid w:val="00204704"/>
    <w:rsid w:val="00210BFB"/>
    <w:rsid w:val="00214996"/>
    <w:rsid w:val="002345E4"/>
    <w:rsid w:val="002512CC"/>
    <w:rsid w:val="00264AE5"/>
    <w:rsid w:val="00277196"/>
    <w:rsid w:val="002C2274"/>
    <w:rsid w:val="00305C01"/>
    <w:rsid w:val="00306392"/>
    <w:rsid w:val="00320143"/>
    <w:rsid w:val="0037559A"/>
    <w:rsid w:val="003C41CD"/>
    <w:rsid w:val="003E0B14"/>
    <w:rsid w:val="003F7DD1"/>
    <w:rsid w:val="00436BA6"/>
    <w:rsid w:val="00441382"/>
    <w:rsid w:val="00450398"/>
    <w:rsid w:val="004768C7"/>
    <w:rsid w:val="00482046"/>
    <w:rsid w:val="00497D53"/>
    <w:rsid w:val="004A6121"/>
    <w:rsid w:val="004B6B67"/>
    <w:rsid w:val="004F6686"/>
    <w:rsid w:val="00515518"/>
    <w:rsid w:val="0053179F"/>
    <w:rsid w:val="005539D8"/>
    <w:rsid w:val="005C7452"/>
    <w:rsid w:val="005D7351"/>
    <w:rsid w:val="005F5D8A"/>
    <w:rsid w:val="00612685"/>
    <w:rsid w:val="00675780"/>
    <w:rsid w:val="006A471D"/>
    <w:rsid w:val="006E3096"/>
    <w:rsid w:val="00786A67"/>
    <w:rsid w:val="00791538"/>
    <w:rsid w:val="007B06FD"/>
    <w:rsid w:val="007D42A4"/>
    <w:rsid w:val="00844763"/>
    <w:rsid w:val="00845B06"/>
    <w:rsid w:val="008946DF"/>
    <w:rsid w:val="008A18ED"/>
    <w:rsid w:val="0090649A"/>
    <w:rsid w:val="009151C1"/>
    <w:rsid w:val="00923D4F"/>
    <w:rsid w:val="00927B1D"/>
    <w:rsid w:val="0094113F"/>
    <w:rsid w:val="00965A00"/>
    <w:rsid w:val="009A1583"/>
    <w:rsid w:val="009A5F4B"/>
    <w:rsid w:val="009A7B20"/>
    <w:rsid w:val="009B5205"/>
    <w:rsid w:val="009D7C22"/>
    <w:rsid w:val="00A0554B"/>
    <w:rsid w:val="00A112C1"/>
    <w:rsid w:val="00A46E69"/>
    <w:rsid w:val="00A50B92"/>
    <w:rsid w:val="00A53DD8"/>
    <w:rsid w:val="00A610CC"/>
    <w:rsid w:val="00A8471A"/>
    <w:rsid w:val="00AB65B2"/>
    <w:rsid w:val="00AC6C4B"/>
    <w:rsid w:val="00AE0550"/>
    <w:rsid w:val="00AE1C4D"/>
    <w:rsid w:val="00B10DA9"/>
    <w:rsid w:val="00B13B83"/>
    <w:rsid w:val="00B47467"/>
    <w:rsid w:val="00B81A03"/>
    <w:rsid w:val="00BB3E09"/>
    <w:rsid w:val="00BB77AD"/>
    <w:rsid w:val="00BC09DE"/>
    <w:rsid w:val="00BD0BAD"/>
    <w:rsid w:val="00BF4DAD"/>
    <w:rsid w:val="00C02179"/>
    <w:rsid w:val="00C151B4"/>
    <w:rsid w:val="00C15A69"/>
    <w:rsid w:val="00C32551"/>
    <w:rsid w:val="00C77ABA"/>
    <w:rsid w:val="00C82C1F"/>
    <w:rsid w:val="00C97B82"/>
    <w:rsid w:val="00C97E7B"/>
    <w:rsid w:val="00CA0E31"/>
    <w:rsid w:val="00CE6231"/>
    <w:rsid w:val="00D41D36"/>
    <w:rsid w:val="00DA7173"/>
    <w:rsid w:val="00DC17D5"/>
    <w:rsid w:val="00DC48BF"/>
    <w:rsid w:val="00DE123F"/>
    <w:rsid w:val="00E24A76"/>
    <w:rsid w:val="00E56AD6"/>
    <w:rsid w:val="00E56AE1"/>
    <w:rsid w:val="00E60CFE"/>
    <w:rsid w:val="00E61225"/>
    <w:rsid w:val="00E66D4D"/>
    <w:rsid w:val="00E8101A"/>
    <w:rsid w:val="00EA6C94"/>
    <w:rsid w:val="00EB10E9"/>
    <w:rsid w:val="00EB11FE"/>
    <w:rsid w:val="00EB532D"/>
    <w:rsid w:val="00ED7F4D"/>
    <w:rsid w:val="00EE2E10"/>
    <w:rsid w:val="00F72130"/>
    <w:rsid w:val="00F77429"/>
    <w:rsid w:val="00FE213F"/>
    <w:rsid w:val="00FE6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95959" w:themeColor="text1" w:themeTint="A6"/>
        <w:lang w:val="tr-TR" w:eastAsia="tr-TR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qFormat="1"/>
    <w:lsdException w:name="heading 8" w:uiPriority="18" w:qFormat="1"/>
    <w:lsdException w:name="heading 9" w:uiPriority="1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2" w:qFormat="1"/>
    <w:lsdException w:name="footer" w:qFormat="1"/>
    <w:lsdException w:name="caption" w:uiPriority="35" w:qFormat="1"/>
    <w:lsdException w:name="Title" w:semiHidden="0" w:uiPriority="10" w:unhideWhenUsed="0" w:qFormat="1"/>
    <w:lsdException w:name="Closing" w:uiPriority="0" w:qFormat="1"/>
    <w:lsdException w:name="Signature" w:qFormat="1"/>
    <w:lsdException w:name="Default Paragraph Font" w:uiPriority="1"/>
    <w:lsdException w:name="Body Text" w:uiPriority="1" w:qFormat="1"/>
    <w:lsdException w:name="Subtitle" w:uiPriority="11" w:qFormat="1"/>
    <w:lsdException w:name="Salutation" w:qFormat="1"/>
    <w:lsdException w:name="Date" w:qFormat="1"/>
    <w:lsdException w:name="Strong" w:semiHidden="0" w:uiPriority="1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538"/>
    <w:rPr>
      <w:kern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alk1">
    <w:name w:val="başlık 1"/>
    <w:basedOn w:val="Normal"/>
    <w:next w:val="Normal"/>
    <w:link w:val="Balk1Karakteri"/>
    <w:uiPriority w:val="9"/>
    <w:unhideWhenUsed/>
    <w:qFormat/>
    <w:rsid w:val="00791538"/>
    <w:pPr>
      <w:pageBreakBefore/>
      <w:spacing w:before="0" w:after="360" w:line="240" w:lineRule="auto"/>
      <w:ind w:left="-360" w:right="-360"/>
      <w:outlineLvl w:val="0"/>
    </w:pPr>
    <w:rPr>
      <w:rFonts w:asciiTheme="majorHAnsi" w:eastAsiaTheme="majorEastAsia" w:hAnsiTheme="majorHAnsi" w:cstheme="majorBidi"/>
      <w:sz w:val="36"/>
    </w:rPr>
  </w:style>
  <w:style w:type="paragraph" w:customStyle="1" w:styleId="balk2">
    <w:name w:val="başlık 2"/>
    <w:basedOn w:val="Normal"/>
    <w:next w:val="Normal"/>
    <w:link w:val="Balk2Karakteri"/>
    <w:uiPriority w:val="9"/>
    <w:unhideWhenUsed/>
    <w:qFormat/>
    <w:rsid w:val="00791538"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</w:rPr>
  </w:style>
  <w:style w:type="paragraph" w:customStyle="1" w:styleId="balk3">
    <w:name w:val="başlık 3"/>
    <w:basedOn w:val="Normal"/>
    <w:next w:val="Normal"/>
    <w:link w:val="Balk3Karakteri"/>
    <w:uiPriority w:val="9"/>
    <w:unhideWhenUsed/>
    <w:qFormat/>
    <w:rsid w:val="007915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</w:rPr>
  </w:style>
  <w:style w:type="paragraph" w:customStyle="1" w:styleId="balk4">
    <w:name w:val="başlık 4"/>
    <w:basedOn w:val="Normal"/>
    <w:next w:val="Normal"/>
    <w:link w:val="Balk4Karakteri"/>
    <w:uiPriority w:val="9"/>
    <w:semiHidden/>
    <w:unhideWhenUsed/>
    <w:qFormat/>
    <w:rsid w:val="007915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customStyle="1" w:styleId="balk5">
    <w:name w:val="başlık 5"/>
    <w:basedOn w:val="Normal"/>
    <w:next w:val="Normal"/>
    <w:link w:val="Balk5Karakteri"/>
    <w:uiPriority w:val="9"/>
    <w:semiHidden/>
    <w:unhideWhenUsed/>
    <w:qFormat/>
    <w:rsid w:val="007915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customStyle="1" w:styleId="balk6">
    <w:name w:val="başlık 6"/>
    <w:basedOn w:val="Normal"/>
    <w:next w:val="Normal"/>
    <w:link w:val="Balk6Karakteri"/>
    <w:uiPriority w:val="9"/>
    <w:semiHidden/>
    <w:unhideWhenUsed/>
    <w:qFormat/>
    <w:rsid w:val="007915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customStyle="1" w:styleId="balk7">
    <w:name w:val="başlık 7"/>
    <w:basedOn w:val="Normal"/>
    <w:next w:val="Normal"/>
    <w:link w:val="Balk7Karakteri"/>
    <w:uiPriority w:val="9"/>
    <w:semiHidden/>
    <w:unhideWhenUsed/>
    <w:qFormat/>
    <w:rsid w:val="007915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balk8">
    <w:name w:val="başlık 8"/>
    <w:basedOn w:val="Normal"/>
    <w:next w:val="Normal"/>
    <w:link w:val="Balk8Karakteri"/>
    <w:uiPriority w:val="9"/>
    <w:semiHidden/>
    <w:unhideWhenUsed/>
    <w:qFormat/>
    <w:rsid w:val="007915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balk9">
    <w:name w:val="başlık 9"/>
    <w:basedOn w:val="Normal"/>
    <w:next w:val="Normal"/>
    <w:link w:val="Balk9Karakteri"/>
    <w:uiPriority w:val="9"/>
    <w:semiHidden/>
    <w:unhideWhenUsed/>
    <w:qFormat/>
    <w:rsid w:val="007915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tbilgi">
    <w:name w:val="üstbilgi"/>
    <w:basedOn w:val="Normal"/>
    <w:link w:val="stbilgiKarakteri"/>
    <w:uiPriority w:val="99"/>
    <w:unhideWhenUsed/>
    <w:qFormat/>
    <w:rsid w:val="00791538"/>
    <w:pPr>
      <w:spacing w:after="0" w:line="240" w:lineRule="auto"/>
    </w:pPr>
  </w:style>
  <w:style w:type="character" w:customStyle="1" w:styleId="stbilgiKarakteri">
    <w:name w:val="Üstbilgi Karakteri"/>
    <w:basedOn w:val="VarsaylanParagrafYazTipi"/>
    <w:link w:val="stbilgi"/>
    <w:uiPriority w:val="99"/>
    <w:rsid w:val="00791538"/>
    <w:rPr>
      <w:kern w:val="20"/>
    </w:rPr>
  </w:style>
  <w:style w:type="paragraph" w:customStyle="1" w:styleId="altbilgi">
    <w:name w:val="altbilgi"/>
    <w:basedOn w:val="Normal"/>
    <w:link w:val="AltbilgiKarakteri"/>
    <w:uiPriority w:val="99"/>
    <w:unhideWhenUsed/>
    <w:qFormat/>
    <w:rsid w:val="00791538"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 w:line="240" w:lineRule="auto"/>
      <w:ind w:left="-360" w:right="-360"/>
    </w:pPr>
  </w:style>
  <w:style w:type="character" w:customStyle="1" w:styleId="AltbilgiKarakteri">
    <w:name w:val="Altbilgi Karakteri"/>
    <w:basedOn w:val="VarsaylanParagrafYazTipi"/>
    <w:link w:val="altbilgi"/>
    <w:uiPriority w:val="99"/>
    <w:rsid w:val="00791538"/>
    <w:rPr>
      <w:kern w:val="20"/>
    </w:rPr>
  </w:style>
  <w:style w:type="character" w:customStyle="1" w:styleId="YerTutucuMetin">
    <w:name w:val="Yer Tutucu Metin"/>
    <w:basedOn w:val="VarsaylanParagrafYazTipi"/>
    <w:uiPriority w:val="99"/>
    <w:semiHidden/>
    <w:rsid w:val="00791538"/>
    <w:rPr>
      <w:color w:val="808080"/>
    </w:rPr>
  </w:style>
  <w:style w:type="table" w:styleId="TabloKlavuzu">
    <w:name w:val="Table Grid"/>
    <w:basedOn w:val="NormalTablo"/>
    <w:uiPriority w:val="59"/>
    <w:rsid w:val="007915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1Karakteri">
    <w:name w:val="Başlık 1 Karakteri"/>
    <w:basedOn w:val="VarsaylanParagrafYazTipi"/>
    <w:link w:val="balk1"/>
    <w:uiPriority w:val="9"/>
    <w:rsid w:val="00791538"/>
    <w:rPr>
      <w:rFonts w:asciiTheme="majorHAnsi" w:eastAsiaTheme="majorEastAsia" w:hAnsiTheme="majorHAnsi" w:cstheme="majorBidi"/>
      <w:kern w:val="20"/>
      <w:sz w:val="36"/>
    </w:rPr>
  </w:style>
  <w:style w:type="character" w:customStyle="1" w:styleId="Balk2Karakteri">
    <w:name w:val="Başlık 2 Karakteri"/>
    <w:basedOn w:val="VarsaylanParagrafYazTipi"/>
    <w:link w:val="balk2"/>
    <w:uiPriority w:val="9"/>
    <w:rsid w:val="00791538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</w:rPr>
  </w:style>
  <w:style w:type="character" w:customStyle="1" w:styleId="Balk3Karakteri">
    <w:name w:val="Başlık 3 Karakteri"/>
    <w:basedOn w:val="VarsaylanParagrafYazTipi"/>
    <w:link w:val="balk3"/>
    <w:uiPriority w:val="9"/>
    <w:rsid w:val="00791538"/>
    <w:rPr>
      <w:rFonts w:asciiTheme="majorHAnsi" w:eastAsiaTheme="majorEastAsia" w:hAnsiTheme="majorHAnsi" w:cstheme="majorBidi"/>
      <w:b/>
      <w:bCs/>
      <w:color w:val="7E97AD" w:themeColor="accent1"/>
      <w:kern w:val="20"/>
    </w:rPr>
  </w:style>
  <w:style w:type="character" w:customStyle="1" w:styleId="Balk4Karakteri">
    <w:name w:val="Başlık 4 Karakteri"/>
    <w:basedOn w:val="VarsaylanParagrafYazTipi"/>
    <w:link w:val="balk4"/>
    <w:uiPriority w:val="9"/>
    <w:semiHidden/>
    <w:rsid w:val="00791538"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Balk5Karakteri">
    <w:name w:val="Başlık 5 Karakteri"/>
    <w:basedOn w:val="VarsaylanParagrafYazTipi"/>
    <w:link w:val="balk5"/>
    <w:uiPriority w:val="9"/>
    <w:semiHidden/>
    <w:rsid w:val="00791538"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Balk6Karakteri">
    <w:name w:val="Başlık 6 Karakteri"/>
    <w:basedOn w:val="VarsaylanParagrafYazTipi"/>
    <w:link w:val="balk6"/>
    <w:uiPriority w:val="9"/>
    <w:semiHidden/>
    <w:rsid w:val="00791538"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Balk7Karakteri">
    <w:name w:val="Başlık 7 Karakteri"/>
    <w:basedOn w:val="VarsaylanParagrafYazTipi"/>
    <w:link w:val="balk7"/>
    <w:uiPriority w:val="9"/>
    <w:semiHidden/>
    <w:rsid w:val="00791538"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Balk8Karakteri">
    <w:name w:val="Başlık 8 Karakteri"/>
    <w:basedOn w:val="VarsaylanParagrafYazTipi"/>
    <w:link w:val="balk8"/>
    <w:uiPriority w:val="9"/>
    <w:semiHidden/>
    <w:rsid w:val="00791538"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Balk9Karakteri">
    <w:name w:val="Başlık 9 Karakteri"/>
    <w:basedOn w:val="VarsaylanParagrafYazTipi"/>
    <w:link w:val="balk9"/>
    <w:uiPriority w:val="9"/>
    <w:semiHidden/>
    <w:rsid w:val="00791538"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table" w:customStyle="1" w:styleId="AntetliKatTablosu">
    <w:name w:val="Antetli Kağıt Tablosu"/>
    <w:basedOn w:val="NormalTablo"/>
    <w:uiPriority w:val="99"/>
    <w:rsid w:val="00791538"/>
    <w:pPr>
      <w:spacing w:after="0" w:line="240" w:lineRule="auto"/>
      <w:ind w:left="144" w:right="144"/>
    </w:p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table" w:customStyle="1" w:styleId="MaliTablo">
    <w:name w:val="Mali Tablo"/>
    <w:basedOn w:val="NormalTablo"/>
    <w:uiPriority w:val="99"/>
    <w:rsid w:val="00791538"/>
    <w:pPr>
      <w:spacing w:after="0" w:line="240" w:lineRule="auto"/>
      <w:ind w:left="144" w:right="144"/>
    </w:p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paragraph" w:styleId="Tarih">
    <w:name w:val="Date"/>
    <w:basedOn w:val="Normal"/>
    <w:next w:val="Normal"/>
    <w:link w:val="TarihChar"/>
    <w:uiPriority w:val="1"/>
    <w:qFormat/>
    <w:rsid w:val="00791538"/>
    <w:pPr>
      <w:spacing w:before="1200" w:after="360"/>
    </w:pPr>
    <w:rPr>
      <w:rFonts w:asciiTheme="majorHAnsi" w:eastAsiaTheme="majorEastAsia" w:hAnsiTheme="majorHAnsi" w:cstheme="majorBidi"/>
      <w:caps/>
      <w:color w:val="577188" w:themeColor="accent1" w:themeShade="BF"/>
    </w:rPr>
  </w:style>
  <w:style w:type="character" w:customStyle="1" w:styleId="TarihChar">
    <w:name w:val="Tarih Char"/>
    <w:basedOn w:val="VarsaylanParagrafYazTipi"/>
    <w:link w:val="Tarih"/>
    <w:uiPriority w:val="1"/>
    <w:rsid w:val="00791538"/>
    <w:rPr>
      <w:rFonts w:asciiTheme="majorHAnsi" w:eastAsiaTheme="majorEastAsia" w:hAnsiTheme="majorHAnsi" w:cstheme="majorBidi"/>
      <w:caps/>
      <w:color w:val="577188" w:themeColor="accent1" w:themeShade="BF"/>
      <w:kern w:val="20"/>
    </w:rPr>
  </w:style>
  <w:style w:type="paragraph" w:customStyle="1" w:styleId="Alc">
    <w:name w:val="Alıcı"/>
    <w:basedOn w:val="Normal"/>
    <w:qFormat/>
    <w:rsid w:val="00791538"/>
    <w:pPr>
      <w:spacing w:after="40"/>
    </w:pPr>
    <w:rPr>
      <w:b/>
      <w:bCs/>
    </w:rPr>
  </w:style>
  <w:style w:type="paragraph" w:styleId="Selamlama">
    <w:name w:val="Salutation"/>
    <w:basedOn w:val="Normal"/>
    <w:next w:val="Normal"/>
    <w:link w:val="SelamlamaChar"/>
    <w:uiPriority w:val="1"/>
    <w:unhideWhenUsed/>
    <w:qFormat/>
    <w:rsid w:val="00791538"/>
    <w:pPr>
      <w:spacing w:before="720"/>
    </w:pPr>
  </w:style>
  <w:style w:type="character" w:customStyle="1" w:styleId="SelamlamaChar">
    <w:name w:val="Selamlama Char"/>
    <w:basedOn w:val="VarsaylanParagrafYazTipi"/>
    <w:link w:val="Selamlama"/>
    <w:uiPriority w:val="1"/>
    <w:rsid w:val="00791538"/>
    <w:rPr>
      <w:kern w:val="20"/>
    </w:rPr>
  </w:style>
  <w:style w:type="paragraph" w:styleId="Kapan">
    <w:name w:val="Closing"/>
    <w:basedOn w:val="Normal"/>
    <w:link w:val="KapanChar"/>
    <w:uiPriority w:val="1"/>
    <w:unhideWhenUsed/>
    <w:qFormat/>
    <w:rsid w:val="00791538"/>
    <w:pPr>
      <w:spacing w:before="480" w:after="960" w:line="240" w:lineRule="auto"/>
    </w:pPr>
  </w:style>
  <w:style w:type="character" w:customStyle="1" w:styleId="KapanChar">
    <w:name w:val="Kapanış Char"/>
    <w:basedOn w:val="VarsaylanParagrafYazTipi"/>
    <w:link w:val="Kapan"/>
    <w:uiPriority w:val="1"/>
    <w:rsid w:val="00791538"/>
    <w:rPr>
      <w:kern w:val="20"/>
    </w:rPr>
  </w:style>
  <w:style w:type="paragraph" w:styleId="mza">
    <w:name w:val="Signature"/>
    <w:basedOn w:val="Normal"/>
    <w:link w:val="mzaChar"/>
    <w:uiPriority w:val="1"/>
    <w:unhideWhenUsed/>
    <w:qFormat/>
    <w:rsid w:val="00791538"/>
    <w:rPr>
      <w:b/>
      <w:bCs/>
    </w:rPr>
  </w:style>
  <w:style w:type="character" w:customStyle="1" w:styleId="mzaChar">
    <w:name w:val="İmza Char"/>
    <w:basedOn w:val="VarsaylanParagrafYazTipi"/>
    <w:link w:val="mza"/>
    <w:uiPriority w:val="1"/>
    <w:rsid w:val="00791538"/>
    <w:rPr>
      <w:b/>
      <w:bCs/>
      <w:kern w:val="20"/>
    </w:rPr>
  </w:style>
  <w:style w:type="paragraph" w:customStyle="1" w:styleId="Balk">
    <w:name w:val="Başlık"/>
    <w:basedOn w:val="Normal"/>
    <w:next w:val="Normal"/>
    <w:link w:val="BalkKarakteri"/>
    <w:uiPriority w:val="1"/>
    <w:qFormat/>
    <w:rsid w:val="00791538"/>
    <w:pPr>
      <w:spacing w:after="480"/>
    </w:pPr>
    <w:rPr>
      <w:rFonts w:asciiTheme="majorHAnsi" w:eastAsiaTheme="majorEastAsia" w:hAnsiTheme="majorHAnsi" w:cstheme="majorBidi"/>
      <w:caps/>
      <w:color w:val="577188" w:themeColor="accent1" w:themeShade="BF"/>
    </w:rPr>
  </w:style>
  <w:style w:type="character" w:customStyle="1" w:styleId="BalkKarakteri">
    <w:name w:val="Başlık Karakteri"/>
    <w:basedOn w:val="VarsaylanParagrafYazTipi"/>
    <w:link w:val="Balk"/>
    <w:uiPriority w:val="1"/>
    <w:rsid w:val="00791538"/>
    <w:rPr>
      <w:rFonts w:asciiTheme="majorHAnsi" w:eastAsiaTheme="majorEastAsia" w:hAnsiTheme="majorHAnsi" w:cstheme="majorBidi"/>
      <w:caps/>
      <w:color w:val="577188" w:themeColor="accent1" w:themeShade="BF"/>
      <w:kern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10BF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0BFB"/>
    <w:rPr>
      <w:rFonts w:ascii="Tahoma" w:hAnsi="Tahoma" w:cs="Tahoma"/>
      <w:kern w:val="20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FE213F"/>
    <w:rPr>
      <w:color w:val="646464" w:themeColor="hyperlink"/>
      <w:u w:val="single"/>
    </w:rPr>
  </w:style>
  <w:style w:type="paragraph" w:styleId="stbilgi0">
    <w:name w:val="header"/>
    <w:basedOn w:val="Normal"/>
    <w:link w:val="stbilgiChar"/>
    <w:uiPriority w:val="2"/>
    <w:semiHidden/>
    <w:unhideWhenUsed/>
    <w:qFormat/>
    <w:rsid w:val="00E24A7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bilgi Char"/>
    <w:basedOn w:val="VarsaylanParagrafYazTipi"/>
    <w:link w:val="stbilgi0"/>
    <w:uiPriority w:val="2"/>
    <w:semiHidden/>
    <w:rsid w:val="00E24A76"/>
    <w:rPr>
      <w:kern w:val="20"/>
    </w:rPr>
  </w:style>
  <w:style w:type="paragraph" w:styleId="Altbilgi0">
    <w:name w:val="footer"/>
    <w:basedOn w:val="Normal"/>
    <w:link w:val="AltbilgiChar"/>
    <w:uiPriority w:val="99"/>
    <w:semiHidden/>
    <w:unhideWhenUsed/>
    <w:qFormat/>
    <w:rsid w:val="00E24A7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bilgi Char"/>
    <w:basedOn w:val="VarsaylanParagrafYazTipi"/>
    <w:link w:val="Altbilgi0"/>
    <w:uiPriority w:val="99"/>
    <w:semiHidden/>
    <w:rsid w:val="00E24A76"/>
    <w:rPr>
      <w:kern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ec.europa.eu/education/opportunities/higher-education/traineeships_en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international.cu.edu.tr/tr/#" TargetMode="External"/><Relationship Id="rId4" Type="http://schemas.openxmlformats.org/officeDocument/2006/relationships/styles" Target="styles.xml"/><Relationship Id="rId9" Type="http://schemas.openxmlformats.org/officeDocument/2006/relationships/hyperlink" Target="mailto:aozyol@cu.edu.tr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S\AppData\Roaming\Microsoft\&#350;ablonlar\Antetli%20Ka&#287;&#305;t%20(Sonsuz%20Tasar&#305;m&#305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E8DFF6C7C864C90A9DA39AC75241D7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7BD08ED-3BFA-42F1-AFBA-A658105540E5}"/>
      </w:docPartPr>
      <w:docPartBody>
        <w:p w:rsidR="00F12C80" w:rsidRDefault="00DD5A8A">
          <w:pPr>
            <w:pStyle w:val="4E8DFF6C7C864C90A9DA39AC75241D76"/>
          </w:pPr>
          <w:r>
            <w:t>Tarih Seçmek İçin Burayı Tıklatın</w:t>
          </w:r>
        </w:p>
      </w:docPartBody>
    </w:docPart>
    <w:docPart>
      <w:docPartPr>
        <w:name w:val="A40C05C4B8E447FD994E77DDE45D502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D503A1F-2B0D-43C5-8D17-4863123DA63D}"/>
      </w:docPartPr>
      <w:docPartBody>
        <w:p w:rsidR="00F12C80" w:rsidRDefault="00DD5A8A">
          <w:pPr>
            <w:pStyle w:val="A40C05C4B8E447FD994E77DDE45D5021"/>
          </w:pPr>
          <w:r>
            <w:t>[Alıcı Adı]</w:t>
          </w:r>
        </w:p>
      </w:docPartBody>
    </w:docPart>
    <w:docPart>
      <w:docPartPr>
        <w:name w:val="D83C49B146D14242A504DB8EDCAC4E8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A7C23B7-C6CC-4AA9-A572-0C01527EDB7D}"/>
      </w:docPartPr>
      <w:docPartBody>
        <w:p w:rsidR="00F12C80" w:rsidRDefault="00DD5A8A">
          <w:pPr>
            <w:pStyle w:val="D83C49B146D14242A504DB8EDCAC4E8D"/>
          </w:pPr>
          <w:r>
            <w:t>[Alıcı Posta Adresi, Şehir, İl Posta Kodu]</w:t>
          </w:r>
        </w:p>
      </w:docPartBody>
    </w:docPart>
    <w:docPart>
      <w:docPartPr>
        <w:name w:val="64E910B7ADAF49F1A6E98883C127099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D305CD5-8D07-494A-9197-8F6DDEB1F974}"/>
      </w:docPartPr>
      <w:docPartBody>
        <w:p w:rsidR="00F12C80" w:rsidRDefault="00DD5A8A">
          <w:pPr>
            <w:pStyle w:val="64E910B7ADAF49F1A6E98883C1270996"/>
          </w:pPr>
          <w:r>
            <w:rPr>
              <w:b/>
              <w:bCs/>
            </w:rPr>
            <w:t>[Adınız]</w:t>
          </w:r>
        </w:p>
      </w:docPartBody>
    </w:docPart>
    <w:docPart>
      <w:docPartPr>
        <w:name w:val="DC564E08B3B144D4BE107AFF02E843B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EFB2911-F849-4C08-8346-660C38948467}"/>
      </w:docPartPr>
      <w:docPartBody>
        <w:p w:rsidR="00F12C80" w:rsidRDefault="00DD5A8A">
          <w:pPr>
            <w:pStyle w:val="DC564E08B3B144D4BE107AFF02E843BF"/>
          </w:pPr>
          <w:r>
            <w:t>[Unvanınız]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D5A8A"/>
    <w:rsid w:val="00135584"/>
    <w:rsid w:val="001F3852"/>
    <w:rsid w:val="003A46E2"/>
    <w:rsid w:val="003D39D4"/>
    <w:rsid w:val="00475110"/>
    <w:rsid w:val="0090357B"/>
    <w:rsid w:val="00A11A8B"/>
    <w:rsid w:val="00AA32C7"/>
    <w:rsid w:val="00C83BBD"/>
    <w:rsid w:val="00DD5A8A"/>
    <w:rsid w:val="00DE5695"/>
    <w:rsid w:val="00F12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9D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4E8DFF6C7C864C90A9DA39AC75241D76">
    <w:name w:val="4E8DFF6C7C864C90A9DA39AC75241D76"/>
    <w:rsid w:val="003D39D4"/>
  </w:style>
  <w:style w:type="paragraph" w:customStyle="1" w:styleId="A40C05C4B8E447FD994E77DDE45D5021">
    <w:name w:val="A40C05C4B8E447FD994E77DDE45D5021"/>
    <w:rsid w:val="003D39D4"/>
  </w:style>
  <w:style w:type="paragraph" w:customStyle="1" w:styleId="D83C49B146D14242A504DB8EDCAC4E8D">
    <w:name w:val="D83C49B146D14242A504DB8EDCAC4E8D"/>
    <w:rsid w:val="003D39D4"/>
  </w:style>
  <w:style w:type="paragraph" w:customStyle="1" w:styleId="805C906EACCF41309872E1BE2AF0370B">
    <w:name w:val="805C906EACCF41309872E1BE2AF0370B"/>
    <w:rsid w:val="003D39D4"/>
  </w:style>
  <w:style w:type="paragraph" w:customStyle="1" w:styleId="2478B3C241AE432FAD0985B5528E627F">
    <w:name w:val="2478B3C241AE432FAD0985B5528E627F"/>
    <w:rsid w:val="003D39D4"/>
  </w:style>
  <w:style w:type="paragraph" w:customStyle="1" w:styleId="64E910B7ADAF49F1A6E98883C1270996">
    <w:name w:val="64E910B7ADAF49F1A6E98883C1270996"/>
    <w:rsid w:val="003D39D4"/>
  </w:style>
  <w:style w:type="paragraph" w:customStyle="1" w:styleId="DC564E08B3B144D4BE107AFF02E843BF">
    <w:name w:val="DC564E08B3B144D4BE107AFF02E843BF"/>
    <w:rsid w:val="003D39D4"/>
  </w:style>
  <w:style w:type="paragraph" w:customStyle="1" w:styleId="446678C1F67D4521A844F39DE27908F2">
    <w:name w:val="446678C1F67D4521A844F39DE27908F2"/>
    <w:rsid w:val="003D39D4"/>
  </w:style>
  <w:style w:type="paragraph" w:customStyle="1" w:styleId="711B4F4E7F494EE2AF35D468DABFD72F">
    <w:name w:val="711B4F4E7F494EE2AF35D468DABFD72F"/>
    <w:rsid w:val="003D39D4"/>
  </w:style>
  <w:style w:type="paragraph" w:customStyle="1" w:styleId="C06BD1CD8E134C14B7A19F17B02A891B">
    <w:name w:val="C06BD1CD8E134C14B7A19F17B02A891B"/>
    <w:rsid w:val="003D39D4"/>
  </w:style>
  <w:style w:type="paragraph" w:customStyle="1" w:styleId="62DDC7CD574A4AB1A8E3EFFCFB65EF0B">
    <w:name w:val="62DDC7CD574A4AB1A8E3EFFCFB65EF0B"/>
    <w:rsid w:val="003D39D4"/>
  </w:style>
  <w:style w:type="paragraph" w:customStyle="1" w:styleId="958309CA7A314C97A8F634E68944058D">
    <w:name w:val="958309CA7A314C97A8F634E68944058D"/>
    <w:rsid w:val="003D39D4"/>
  </w:style>
  <w:style w:type="paragraph" w:customStyle="1" w:styleId="A4E96E8AAB584838891E45006518AB4B">
    <w:name w:val="A4E96E8AAB584838891E45006518AB4B"/>
    <w:rsid w:val="003D39D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Props1.xml><?xml version="1.0" encoding="utf-8"?>
<ds:datastoreItem xmlns:ds="http://schemas.openxmlformats.org/officeDocument/2006/customXml" ds:itemID="{E1BC2AC5-D34F-4736-8C3D-EAEC9ABE5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37E9E5-EE29-454F-8714-516920628209}">
  <ds:schemaRefs>
    <ds:schemaRef ds:uri="http://schemas.microsoft.com/pic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Antetli Kağıt (Sonsuz Tasarımı)</Template>
  <TotalTime>37</TotalTime>
  <Pages>2</Pages>
  <Words>601</Words>
  <Characters>3426</Characters>
  <Application>Microsoft Office Word</Application>
  <DocSecurity>0</DocSecurity>
  <Lines>28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</dc:creator>
  <cp:lastModifiedBy>Oem</cp:lastModifiedBy>
  <cp:revision>19</cp:revision>
  <dcterms:created xsi:type="dcterms:W3CDTF">2014-11-04T11:47:00Z</dcterms:created>
  <dcterms:modified xsi:type="dcterms:W3CDTF">2015-03-02T09:15:00Z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TC028350569991</vt:lpwstr>
  </property>
</Properties>
</file>